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4F0EAC" w14:textId="77777777" w:rsidR="00E4771B" w:rsidRDefault="00E4771B" w:rsidP="00464E5B">
      <w:pPr>
        <w:rPr>
          <w:rFonts w:ascii="Myriad Web Pro" w:hAnsi="Myriad Web Pro"/>
        </w:rPr>
      </w:pPr>
    </w:p>
    <w:p w14:paraId="7A4F0EAD" w14:textId="1D5688EB" w:rsidR="003C565A" w:rsidRDefault="00A4055B" w:rsidP="00A4055B">
      <w:pPr>
        <w:tabs>
          <w:tab w:val="left" w:pos="915"/>
        </w:tabs>
        <w:rPr>
          <w:rFonts w:ascii="Myriad Web Pro" w:hAnsi="Myriad Web Pro"/>
        </w:rPr>
      </w:pPr>
      <w:r>
        <w:rPr>
          <w:rFonts w:ascii="Myriad Web Pro" w:hAnsi="Myriad Web Pro"/>
        </w:rPr>
        <w:tab/>
      </w:r>
    </w:p>
    <w:p w14:paraId="7A4F0EAE" w14:textId="77777777" w:rsidR="00414CB5" w:rsidRDefault="00414CB5" w:rsidP="00464E5B">
      <w:pPr>
        <w:rPr>
          <w:rFonts w:ascii="Myriad Web Pro" w:hAnsi="Myriad Web Pro"/>
        </w:rPr>
      </w:pPr>
    </w:p>
    <w:p w14:paraId="7A4F0EAF" w14:textId="77777777" w:rsidR="00414CB5" w:rsidRDefault="00414CB5" w:rsidP="00464E5B">
      <w:pPr>
        <w:rPr>
          <w:rFonts w:ascii="Myriad Web Pro" w:hAnsi="Myriad Web Pro"/>
        </w:rPr>
      </w:pPr>
    </w:p>
    <w:p w14:paraId="7A4F0EB0" w14:textId="77777777" w:rsidR="00414CB5" w:rsidRDefault="00414CB5" w:rsidP="00464E5B">
      <w:pPr>
        <w:rPr>
          <w:rFonts w:ascii="Myriad Web Pro" w:hAnsi="Myriad Web Pro"/>
        </w:rPr>
      </w:pPr>
    </w:p>
    <w:p w14:paraId="0F6CD6EB" w14:textId="7444CBD9" w:rsidR="009B154B" w:rsidRDefault="00B41CDD" w:rsidP="00B41CDD">
      <w:pPr>
        <w:tabs>
          <w:tab w:val="left" w:pos="2850"/>
        </w:tabs>
        <w:spacing w:line="260" w:lineRule="atLeast"/>
        <w:rPr>
          <w:rFonts w:cs="Arial"/>
          <w:szCs w:val="20"/>
        </w:rPr>
      </w:pPr>
      <w:r>
        <w:rPr>
          <w:rFonts w:cs="Arial"/>
          <w:szCs w:val="20"/>
        </w:rPr>
        <w:tab/>
      </w:r>
    </w:p>
    <w:p w14:paraId="2A1FCC3D" w14:textId="77777777" w:rsidR="007464BA" w:rsidRDefault="007464BA" w:rsidP="00B41CDD">
      <w:pPr>
        <w:tabs>
          <w:tab w:val="left" w:pos="2850"/>
        </w:tabs>
        <w:spacing w:line="260" w:lineRule="atLeast"/>
        <w:rPr>
          <w:rFonts w:cs="Arial"/>
          <w:szCs w:val="20"/>
        </w:rPr>
      </w:pPr>
    </w:p>
    <w:p w14:paraId="3B2892A7" w14:textId="77777777" w:rsidR="00E032A0" w:rsidRDefault="00E032A0" w:rsidP="00B41CDD">
      <w:pPr>
        <w:tabs>
          <w:tab w:val="left" w:pos="2850"/>
        </w:tabs>
        <w:spacing w:line="260" w:lineRule="atLeast"/>
        <w:rPr>
          <w:rFonts w:cs="Arial"/>
          <w:szCs w:val="20"/>
        </w:rPr>
      </w:pPr>
    </w:p>
    <w:tbl>
      <w:tblPr>
        <w:tblStyle w:val="Tabelraster"/>
        <w:tblW w:w="0" w:type="auto"/>
        <w:jc w:val="center"/>
        <w:tblLook w:val="04A0" w:firstRow="1" w:lastRow="0" w:firstColumn="1" w:lastColumn="0" w:noHBand="0" w:noVBand="1"/>
      </w:tblPr>
      <w:tblGrid>
        <w:gridCol w:w="9062"/>
      </w:tblGrid>
      <w:tr w:rsidR="007464BA" w:rsidRPr="00E032A0" w14:paraId="6F66B1B3" w14:textId="77777777" w:rsidTr="007464BA">
        <w:trPr>
          <w:jc w:val="center"/>
        </w:trPr>
        <w:tc>
          <w:tcPr>
            <w:tcW w:w="9062" w:type="dxa"/>
            <w:vAlign w:val="center"/>
          </w:tcPr>
          <w:p w14:paraId="594CB91F" w14:textId="563C2A2B" w:rsidR="007464BA" w:rsidRPr="00E032A0" w:rsidRDefault="007464BA" w:rsidP="007464BA">
            <w:pPr>
              <w:tabs>
                <w:tab w:val="left" w:pos="2850"/>
              </w:tabs>
              <w:spacing w:before="120" w:after="120" w:line="260" w:lineRule="atLeast"/>
              <w:jc w:val="center"/>
              <w:rPr>
                <w:rFonts w:cs="Arial"/>
                <w:b/>
                <w:bCs/>
                <w:szCs w:val="20"/>
              </w:rPr>
            </w:pPr>
            <w:r w:rsidRPr="00E032A0">
              <w:rPr>
                <w:rFonts w:cs="Arial"/>
                <w:b/>
                <w:bCs/>
                <w:szCs w:val="20"/>
              </w:rPr>
              <w:t>Bijlage 8: Toestemming ouders voor toedienen van of toezicht bij het innemen van medicatie door een leerling</w:t>
            </w:r>
          </w:p>
        </w:tc>
      </w:tr>
    </w:tbl>
    <w:p w14:paraId="761AA620" w14:textId="77777777" w:rsidR="007464BA" w:rsidRPr="00E032A0" w:rsidRDefault="007464BA" w:rsidP="00B41CDD">
      <w:pPr>
        <w:tabs>
          <w:tab w:val="left" w:pos="2850"/>
        </w:tabs>
        <w:spacing w:line="260" w:lineRule="atLeast"/>
        <w:rPr>
          <w:rFonts w:cs="Arial"/>
          <w:szCs w:val="20"/>
        </w:rPr>
      </w:pPr>
    </w:p>
    <w:p w14:paraId="32D79294" w14:textId="67DBCAAC" w:rsidR="007464BA" w:rsidRPr="00E032A0" w:rsidRDefault="007464BA" w:rsidP="00E032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tLeast"/>
        <w:rPr>
          <w:rFonts w:cs="Arial"/>
          <w:szCs w:val="20"/>
          <w:lang w:val="nl"/>
        </w:rPr>
      </w:pPr>
      <w:r w:rsidRPr="00E032A0">
        <w:rPr>
          <w:rFonts w:cs="Arial"/>
          <w:szCs w:val="20"/>
          <w:lang w:val="nl"/>
        </w:rPr>
        <w:t>Wanneer u wenst dat de school zorgt</w:t>
      </w:r>
      <w:r w:rsidRPr="00E032A0">
        <w:rPr>
          <w:rFonts w:cs="Arial"/>
          <w:b/>
          <w:szCs w:val="20"/>
          <w:lang w:val="nl"/>
        </w:rPr>
        <w:t xml:space="preserve"> </w:t>
      </w:r>
      <w:r w:rsidRPr="00E032A0">
        <w:rPr>
          <w:rFonts w:cs="Arial"/>
          <w:szCs w:val="20"/>
          <w:lang w:val="nl"/>
        </w:rPr>
        <w:t xml:space="preserve">dat uw minderjarig kind tijdens de schooluren bepaalde medicijnen inneemt of erop toeziet dat uw kind de medicatie inneemt, dient u vooraf dit aanvraagformulier in te vullen en de ondertekenen. </w:t>
      </w:r>
    </w:p>
    <w:p w14:paraId="3E4685C4" w14:textId="77777777" w:rsidR="007464BA" w:rsidRPr="00E032A0" w:rsidRDefault="007464BA" w:rsidP="00E032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tLeast"/>
        <w:rPr>
          <w:rFonts w:eastAsia="Arial" w:cs="Arial"/>
          <w:color w:val="000000"/>
          <w:szCs w:val="20"/>
        </w:rPr>
      </w:pPr>
    </w:p>
    <w:p w14:paraId="4DA86EA6" w14:textId="77777777" w:rsidR="007464BA" w:rsidRPr="00E032A0" w:rsidRDefault="007464BA" w:rsidP="00E032A0">
      <w:pPr>
        <w:spacing w:line="280" w:lineRule="atLeast"/>
        <w:rPr>
          <w:rFonts w:cs="Arial"/>
          <w:b/>
          <w:szCs w:val="20"/>
          <w:lang w:val="nl"/>
        </w:rPr>
      </w:pPr>
      <w:r w:rsidRPr="00E032A0">
        <w:rPr>
          <w:rFonts w:cs="Arial"/>
          <w:szCs w:val="20"/>
          <w:lang w:val="nl"/>
        </w:rPr>
        <w:t>Mijn kind moet op school medicatie gebruiken</w:t>
      </w:r>
      <w:r w:rsidRPr="00E032A0">
        <w:rPr>
          <w:rFonts w:cs="Arial"/>
          <w:b/>
          <w:szCs w:val="20"/>
          <w:lang w:val="nl"/>
        </w:rPr>
        <w:t xml:space="preserve"> op doktersvoorschrift. </w:t>
      </w:r>
    </w:p>
    <w:p w14:paraId="15594EFC" w14:textId="7F251BCC" w:rsidR="007464BA" w:rsidRPr="00E032A0" w:rsidRDefault="007464BA" w:rsidP="00E032A0">
      <w:pPr>
        <w:spacing w:line="280" w:lineRule="atLeast"/>
        <w:rPr>
          <w:rFonts w:cs="Arial"/>
          <w:b/>
          <w:szCs w:val="20"/>
          <w:lang w:val="nl"/>
        </w:rPr>
      </w:pPr>
      <w:r w:rsidRPr="00E032A0">
        <w:rPr>
          <w:rFonts w:cs="Arial"/>
          <w:bCs/>
          <w:szCs w:val="20"/>
          <w:lang w:val="nl"/>
        </w:rPr>
        <w:t>Bij de medicatie moet</w:t>
      </w:r>
      <w:r w:rsidRPr="00E032A0">
        <w:rPr>
          <w:rFonts w:cs="Arial"/>
          <w:b/>
          <w:szCs w:val="20"/>
          <w:lang w:val="nl"/>
        </w:rPr>
        <w:t xml:space="preserve">: </w:t>
      </w:r>
    </w:p>
    <w:p w14:paraId="3E2D80AC" w14:textId="63639A58" w:rsidR="007464BA" w:rsidRPr="00E032A0" w:rsidRDefault="007464BA" w:rsidP="00E032A0">
      <w:pPr>
        <w:pStyle w:val="Lijstalinea"/>
        <w:numPr>
          <w:ilvl w:val="0"/>
          <w:numId w:val="30"/>
        </w:numPr>
        <w:suppressAutoHyphens w:val="0"/>
        <w:spacing w:line="280" w:lineRule="atLeast"/>
        <w:ind w:left="714" w:hanging="357"/>
        <w:contextualSpacing w:val="0"/>
        <w:rPr>
          <w:rFonts w:ascii="Arial" w:eastAsiaTheme="minorHAnsi" w:hAnsi="Arial" w:cs="Arial"/>
          <w:sz w:val="20"/>
          <w:szCs w:val="20"/>
          <w:lang w:val="nl" w:eastAsia="en-US"/>
        </w:rPr>
      </w:pPr>
      <w:r w:rsidRPr="00E032A0">
        <w:rPr>
          <w:rFonts w:ascii="Arial" w:eastAsiaTheme="minorHAnsi" w:hAnsi="Arial" w:cs="Arial"/>
          <w:sz w:val="20"/>
          <w:szCs w:val="20"/>
          <w:lang w:val="nl" w:eastAsia="en-US"/>
        </w:rPr>
        <w:t>ofwel een kopie van het voorschrift van de behandelende arts meegegeven worden;</w:t>
      </w:r>
    </w:p>
    <w:p w14:paraId="72AE2784" w14:textId="76898518" w:rsidR="007464BA" w:rsidRDefault="007464BA" w:rsidP="00E032A0">
      <w:pPr>
        <w:pStyle w:val="Lijstalinea"/>
        <w:numPr>
          <w:ilvl w:val="0"/>
          <w:numId w:val="30"/>
        </w:numPr>
        <w:suppressAutoHyphens w:val="0"/>
        <w:spacing w:line="280" w:lineRule="atLeast"/>
        <w:ind w:left="714" w:hanging="357"/>
        <w:contextualSpacing w:val="0"/>
        <w:rPr>
          <w:rFonts w:ascii="Arial" w:eastAsiaTheme="minorHAnsi" w:hAnsi="Arial" w:cs="Arial"/>
          <w:sz w:val="20"/>
          <w:szCs w:val="20"/>
          <w:lang w:val="nl" w:eastAsia="en-US"/>
        </w:rPr>
      </w:pPr>
      <w:r w:rsidRPr="00E032A0">
        <w:rPr>
          <w:rFonts w:ascii="Arial" w:eastAsiaTheme="minorHAnsi" w:hAnsi="Arial" w:cs="Arial"/>
          <w:sz w:val="20"/>
          <w:szCs w:val="20"/>
          <w:lang w:val="nl" w:eastAsia="en-US"/>
        </w:rPr>
        <w:t xml:space="preserve">ofwel heeft de apotheker het voorschrift overgenomen en op naam van het kind gekleefd op het medicijnendoosje/verpakking. </w:t>
      </w:r>
    </w:p>
    <w:p w14:paraId="6EA85909" w14:textId="77777777" w:rsidR="00E032A0" w:rsidRPr="00E032A0" w:rsidRDefault="00E032A0" w:rsidP="00E032A0">
      <w:pPr>
        <w:pStyle w:val="Lijstalinea"/>
        <w:suppressAutoHyphens w:val="0"/>
        <w:spacing w:line="280" w:lineRule="atLeast"/>
        <w:ind w:left="714"/>
        <w:contextualSpacing w:val="0"/>
        <w:rPr>
          <w:rFonts w:ascii="Arial" w:eastAsiaTheme="minorHAnsi" w:hAnsi="Arial" w:cs="Arial"/>
          <w:sz w:val="20"/>
          <w:szCs w:val="20"/>
          <w:lang w:val="nl" w:eastAsia="en-US"/>
        </w:rPr>
      </w:pPr>
    </w:p>
    <w:p w14:paraId="1E2ED569" w14:textId="77777777" w:rsidR="007464BA" w:rsidRPr="00E032A0" w:rsidRDefault="007464BA" w:rsidP="00E032A0">
      <w:pPr>
        <w:spacing w:line="280" w:lineRule="atLeast"/>
        <w:rPr>
          <w:rFonts w:cs="Arial"/>
          <w:szCs w:val="20"/>
          <w:lang w:val="nl"/>
        </w:rPr>
      </w:pPr>
      <w:r w:rsidRPr="00E032A0">
        <w:rPr>
          <w:rFonts w:cs="Arial"/>
          <w:szCs w:val="20"/>
          <w:lang w:val="nl"/>
        </w:rPr>
        <w:t>Telkens een wijziging zich voordoet, dient een nieuw aanvraagformulier ingevuld te worden.</w:t>
      </w:r>
    </w:p>
    <w:p w14:paraId="371500F8" w14:textId="77777777" w:rsidR="007464BA" w:rsidRPr="00E032A0" w:rsidRDefault="007464BA" w:rsidP="00E032A0">
      <w:pPr>
        <w:spacing w:after="120" w:line="280" w:lineRule="atLeast"/>
        <w:rPr>
          <w:rFonts w:cs="Arial"/>
          <w:szCs w:val="20"/>
          <w:lang w:val="nl"/>
        </w:rPr>
      </w:pPr>
    </w:p>
    <w:p w14:paraId="05BDEAB3" w14:textId="77777777" w:rsidR="007464BA" w:rsidRPr="00E032A0" w:rsidRDefault="007464BA" w:rsidP="00E032A0">
      <w:pPr>
        <w:spacing w:after="120" w:line="280" w:lineRule="atLeast"/>
        <w:rPr>
          <w:rFonts w:cs="Arial"/>
          <w:b/>
          <w:sz w:val="22"/>
          <w:lang w:val="nl"/>
        </w:rPr>
      </w:pPr>
      <w:r w:rsidRPr="00E032A0">
        <w:rPr>
          <w:rFonts w:cs="Arial"/>
          <w:b/>
          <w:sz w:val="22"/>
          <w:lang w:val="nl"/>
        </w:rPr>
        <w:t>Deel in te vullen door de ouders</w:t>
      </w:r>
    </w:p>
    <w:p w14:paraId="61E1886D" w14:textId="4ECA73D3" w:rsidR="007464BA" w:rsidRPr="00E032A0" w:rsidRDefault="007464BA" w:rsidP="2308FC79">
      <w:pPr>
        <w:spacing w:after="200" w:line="280" w:lineRule="atLeast"/>
        <w:rPr>
          <w:rFonts w:cs="Arial"/>
        </w:rPr>
      </w:pPr>
      <w:r w:rsidRPr="2308FC79">
        <w:rPr>
          <w:rFonts w:cs="Arial"/>
        </w:rPr>
        <w:t>Naam van de betrokken leerling: ……………………………………</w:t>
      </w:r>
      <w:r w:rsidR="00E032A0" w:rsidRPr="2308FC79">
        <w:rPr>
          <w:rFonts w:cs="Arial"/>
        </w:rPr>
        <w:t>…..</w:t>
      </w:r>
      <w:r w:rsidRPr="2308FC79">
        <w:rPr>
          <w:rFonts w:cs="Arial"/>
        </w:rPr>
        <w:t xml:space="preserve">            Klas:</w:t>
      </w:r>
      <w:r w:rsidR="00E032A0" w:rsidRPr="2308FC79">
        <w:rPr>
          <w:rFonts w:cs="Arial"/>
        </w:rPr>
        <w:t>………….</w:t>
      </w:r>
      <w:r w:rsidRPr="2308FC79">
        <w:rPr>
          <w:rFonts w:cs="Arial"/>
        </w:rPr>
        <w:t>……………</w:t>
      </w:r>
    </w:p>
    <w:p w14:paraId="243BAEAB" w14:textId="16435491" w:rsidR="007464BA" w:rsidRPr="00E032A0" w:rsidRDefault="007464BA" w:rsidP="2308FC79">
      <w:pPr>
        <w:spacing w:after="200" w:line="280" w:lineRule="atLeast"/>
        <w:rPr>
          <w:rFonts w:cs="Arial"/>
        </w:rPr>
      </w:pPr>
      <w:r w:rsidRPr="2308FC79">
        <w:rPr>
          <w:rFonts w:cs="Arial"/>
        </w:rPr>
        <w:t>Geboortedatum van de leerling:</w:t>
      </w:r>
      <w:r>
        <w:tab/>
      </w:r>
      <w:r w:rsidRPr="2308FC79">
        <w:rPr>
          <w:rFonts w:cs="Arial"/>
        </w:rPr>
        <w:t xml:space="preserve">………/………………/…………………..        </w:t>
      </w:r>
      <w:r w:rsidR="00E032A0" w:rsidRPr="2308FC79">
        <w:rPr>
          <w:rFonts w:cs="Arial"/>
        </w:rPr>
        <w:t>G</w:t>
      </w:r>
      <w:r w:rsidRPr="2308FC79">
        <w:rPr>
          <w:rFonts w:cs="Arial"/>
        </w:rPr>
        <w:t xml:space="preserve">ewicht: …………… kg </w:t>
      </w:r>
    </w:p>
    <w:p w14:paraId="20A88D45" w14:textId="4EC999CD" w:rsidR="007464BA" w:rsidRPr="00E032A0" w:rsidRDefault="007464BA" w:rsidP="00E032A0">
      <w:pPr>
        <w:spacing w:after="200" w:line="280" w:lineRule="atLeast"/>
        <w:rPr>
          <w:rFonts w:cs="Arial"/>
          <w:szCs w:val="20"/>
          <w:lang w:val="nl"/>
        </w:rPr>
      </w:pPr>
      <w:r w:rsidRPr="00E032A0">
        <w:rPr>
          <w:rFonts w:cs="Arial"/>
          <w:szCs w:val="20"/>
          <w:lang w:val="nl"/>
        </w:rPr>
        <w:t>Medicatie + instructie: ……………………………………………………………………………………………</w:t>
      </w:r>
    </w:p>
    <w:p w14:paraId="7D405DEA" w14:textId="538AB093" w:rsidR="007464BA" w:rsidRPr="00E032A0" w:rsidRDefault="007464BA" w:rsidP="00E032A0">
      <w:pPr>
        <w:spacing w:after="200" w:line="280" w:lineRule="atLeast"/>
        <w:rPr>
          <w:rFonts w:cs="Arial"/>
          <w:szCs w:val="20"/>
          <w:lang w:val="nl"/>
        </w:rPr>
      </w:pPr>
      <w:r w:rsidRPr="00E032A0">
        <w:rPr>
          <w:rFonts w:cs="Arial"/>
          <w:szCs w:val="20"/>
          <w:lang w:val="nl"/>
        </w:rPr>
        <w:t xml:space="preserve">Voor de periode van: …………………………………………tot: </w:t>
      </w:r>
      <w:r w:rsidR="00E032A0">
        <w:rPr>
          <w:rFonts w:cs="Arial"/>
          <w:szCs w:val="20"/>
          <w:lang w:val="nl"/>
        </w:rPr>
        <w:t>…</w:t>
      </w:r>
      <w:r w:rsidRPr="00E032A0">
        <w:rPr>
          <w:rFonts w:cs="Arial"/>
          <w:szCs w:val="20"/>
          <w:lang w:val="nl"/>
        </w:rPr>
        <w:t>……………………………………………</w:t>
      </w:r>
    </w:p>
    <w:p w14:paraId="295FCFA6" w14:textId="717DEA8A" w:rsidR="007464BA" w:rsidRPr="00E032A0" w:rsidRDefault="007464BA" w:rsidP="2308FC79">
      <w:pPr>
        <w:spacing w:after="200" w:line="280" w:lineRule="atLeast"/>
        <w:rPr>
          <w:rFonts w:cs="Arial"/>
        </w:rPr>
      </w:pPr>
      <w:r w:rsidRPr="2308FC79">
        <w:rPr>
          <w:rFonts w:cs="Arial"/>
        </w:rPr>
        <w:t>Naam van de ouder die het formulier invult:</w:t>
      </w:r>
      <w:r w:rsidR="00E032A0" w:rsidRPr="2308FC79">
        <w:rPr>
          <w:rFonts w:cs="Arial"/>
        </w:rPr>
        <w:t xml:space="preserve"> ……….</w:t>
      </w:r>
      <w:r w:rsidRPr="2308FC79">
        <w:rPr>
          <w:rFonts w:cs="Arial"/>
        </w:rPr>
        <w:t>………………………………………………………….</w:t>
      </w:r>
    </w:p>
    <w:p w14:paraId="5BADCDAC" w14:textId="1DB765C4" w:rsidR="007464BA" w:rsidRPr="00E032A0" w:rsidRDefault="007464BA" w:rsidP="00E032A0">
      <w:pPr>
        <w:spacing w:after="200" w:line="280" w:lineRule="atLeast"/>
        <w:rPr>
          <w:rFonts w:cs="Arial"/>
          <w:szCs w:val="20"/>
          <w:lang w:val="nl"/>
        </w:rPr>
      </w:pPr>
      <w:r w:rsidRPr="00E032A0">
        <w:rPr>
          <w:rFonts w:cs="Arial"/>
          <w:szCs w:val="20"/>
          <w:lang w:val="nl"/>
        </w:rPr>
        <w:t>Telefoonnummer ouder</w:t>
      </w:r>
      <w:r w:rsidRPr="00E032A0">
        <w:rPr>
          <w:rFonts w:cs="Arial"/>
          <w:szCs w:val="20"/>
          <w:lang w:val="nl"/>
        </w:rPr>
        <w:tab/>
        <w:t>………………………………   extra noodnummer …………………………………</w:t>
      </w:r>
    </w:p>
    <w:p w14:paraId="35B82C6E" w14:textId="0E40737E" w:rsidR="007464BA" w:rsidRPr="00E032A0" w:rsidRDefault="007464BA" w:rsidP="00E032A0">
      <w:pPr>
        <w:spacing w:after="240" w:line="280" w:lineRule="atLeast"/>
        <w:rPr>
          <w:rFonts w:cs="Arial"/>
          <w:szCs w:val="20"/>
          <w:lang w:val="nl"/>
        </w:rPr>
      </w:pPr>
      <w:r w:rsidRPr="00E032A0">
        <w:rPr>
          <w:rFonts w:cs="Arial"/>
          <w:szCs w:val="20"/>
          <w:lang w:val="nl"/>
        </w:rPr>
        <w:t>Naam huisarts:</w:t>
      </w:r>
      <w:r w:rsidR="00E032A0">
        <w:rPr>
          <w:rFonts w:cs="Arial"/>
          <w:szCs w:val="20"/>
          <w:lang w:val="nl"/>
        </w:rPr>
        <w:t xml:space="preserve">  </w:t>
      </w:r>
      <w:r w:rsidRPr="00E032A0">
        <w:rPr>
          <w:rFonts w:cs="Arial"/>
          <w:szCs w:val="20"/>
          <w:lang w:val="nl"/>
        </w:rPr>
        <w:t>…………………………………….  telefoonnummer huisart</w:t>
      </w:r>
      <w:r w:rsidR="00E032A0">
        <w:rPr>
          <w:rFonts w:cs="Arial"/>
          <w:szCs w:val="20"/>
          <w:lang w:val="nl"/>
        </w:rPr>
        <w:t>s: …..</w:t>
      </w:r>
      <w:r w:rsidRPr="00E032A0">
        <w:rPr>
          <w:rFonts w:cs="Arial"/>
          <w:szCs w:val="20"/>
          <w:lang w:val="nl"/>
        </w:rPr>
        <w:t>…………………………</w:t>
      </w:r>
    </w:p>
    <w:p w14:paraId="7AFFEC9C" w14:textId="77777777" w:rsidR="00E032A0" w:rsidRPr="00E032A0" w:rsidRDefault="00E032A0" w:rsidP="00E032A0">
      <w:pPr>
        <w:spacing w:line="280" w:lineRule="atLeast"/>
        <w:rPr>
          <w:rFonts w:cs="Arial"/>
          <w:szCs w:val="20"/>
          <w:lang w:val="nl"/>
        </w:rPr>
      </w:pPr>
    </w:p>
    <w:p w14:paraId="43E7E78E" w14:textId="78CB144C" w:rsidR="007464BA" w:rsidRPr="00E032A0" w:rsidRDefault="007464BA" w:rsidP="00E032A0">
      <w:pPr>
        <w:spacing w:after="200" w:line="280" w:lineRule="atLeast"/>
        <w:rPr>
          <w:rFonts w:cs="Arial"/>
          <w:szCs w:val="20"/>
          <w:lang w:val="nl"/>
        </w:rPr>
      </w:pPr>
      <w:r w:rsidRPr="00E032A0">
        <w:rPr>
          <w:rFonts w:cs="Arial"/>
          <w:szCs w:val="20"/>
          <w:lang w:val="nl"/>
        </w:rPr>
        <w:t>Wanneer er bijwerkingen optreden is het aan het schoolteam toegestaan een dokter te ontbieden. Bij voorkeur zal de voorschrijvende dokter of de huisarts worden geraadpleegd.</w:t>
      </w:r>
    </w:p>
    <w:p w14:paraId="7890D831" w14:textId="4BEEC90C" w:rsidR="007464BA" w:rsidRPr="00E032A0" w:rsidRDefault="00E032A0" w:rsidP="00E032A0">
      <w:pPr>
        <w:tabs>
          <w:tab w:val="left" w:pos="2850"/>
        </w:tabs>
        <w:spacing w:line="280" w:lineRule="atLeast"/>
        <w:rPr>
          <w:rFonts w:cs="Arial"/>
          <w:szCs w:val="20"/>
        </w:rPr>
      </w:pPr>
      <w:r w:rsidRPr="00E032A0">
        <w:rPr>
          <w:rFonts w:cs="Arial"/>
          <w:szCs w:val="20"/>
          <w:lang w:val="nl"/>
        </w:rPr>
        <w:t xml:space="preserve">Datum: </w:t>
      </w:r>
      <w:r w:rsidRPr="00E032A0">
        <w:rPr>
          <w:rFonts w:cs="Arial"/>
          <w:szCs w:val="20"/>
          <w:lang w:val="nl"/>
        </w:rPr>
        <w:tab/>
      </w:r>
      <w:r w:rsidRPr="00E032A0">
        <w:rPr>
          <w:rFonts w:cs="Arial"/>
          <w:szCs w:val="20"/>
          <w:lang w:val="nl"/>
        </w:rPr>
        <w:tab/>
      </w:r>
      <w:r w:rsidRPr="00E032A0">
        <w:rPr>
          <w:rFonts w:cs="Arial"/>
          <w:szCs w:val="20"/>
          <w:lang w:val="nl"/>
        </w:rPr>
        <w:tab/>
      </w:r>
      <w:r w:rsidR="007464BA" w:rsidRPr="00E032A0">
        <w:rPr>
          <w:rFonts w:cs="Arial"/>
          <w:szCs w:val="20"/>
          <w:lang w:val="nl"/>
        </w:rPr>
        <w:tab/>
      </w:r>
      <w:r w:rsidRPr="00E032A0">
        <w:rPr>
          <w:rFonts w:cs="Arial"/>
          <w:szCs w:val="20"/>
          <w:lang w:val="nl"/>
        </w:rPr>
        <w:t>Naam en handtekening ouder(s)</w:t>
      </w:r>
      <w:r w:rsidR="007464BA" w:rsidRPr="00E032A0">
        <w:rPr>
          <w:rFonts w:cs="Arial"/>
          <w:szCs w:val="20"/>
          <w:lang w:val="nl"/>
        </w:rPr>
        <w:tab/>
      </w:r>
    </w:p>
    <w:p w14:paraId="446EA812" w14:textId="77777777" w:rsidR="00B41CDD" w:rsidRDefault="00B41CDD" w:rsidP="00B41CDD">
      <w:pPr>
        <w:tabs>
          <w:tab w:val="left" w:pos="2850"/>
        </w:tabs>
        <w:spacing w:line="260" w:lineRule="atLeast"/>
        <w:rPr>
          <w:rFonts w:cs="Arial"/>
          <w:szCs w:val="20"/>
        </w:rPr>
      </w:pPr>
    </w:p>
    <w:sectPr w:rsidR="00B41CDD" w:rsidSect="00BA224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416" w:bottom="1418" w:left="1418" w:header="0" w:footer="3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92967C" w14:textId="77777777" w:rsidR="00BA224E" w:rsidRDefault="00BA224E" w:rsidP="002C6500">
      <w:r>
        <w:separator/>
      </w:r>
    </w:p>
  </w:endnote>
  <w:endnote w:type="continuationSeparator" w:id="0">
    <w:p w14:paraId="40125F37" w14:textId="77777777" w:rsidR="00BA224E" w:rsidRDefault="00BA224E" w:rsidP="002C65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Web Pro">
    <w:altName w:val="Calibri"/>
    <w:charset w:val="00"/>
    <w:family w:val="swiss"/>
    <w:pitch w:val="variable"/>
    <w:sig w:usb0="8000002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 Hew">
    <w:charset w:val="00"/>
    <w:family w:val="auto"/>
    <w:pitch w:val="variable"/>
    <w:sig w:usb0="A000002F" w:usb1="500160FB" w:usb2="0000001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E8E3DA" w14:textId="77777777" w:rsidR="00A4055B" w:rsidRDefault="00A4055B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F0EB7" w14:textId="77777777" w:rsidR="00C94FA0" w:rsidRPr="00AD466D" w:rsidRDefault="00C94FA0" w:rsidP="00AD466D">
    <w:pPr>
      <w:pStyle w:val="Voettekst"/>
    </w:pPr>
  </w:p>
  <w:p w14:paraId="7A4F0EB8" w14:textId="77777777" w:rsidR="002C6500" w:rsidRDefault="002C6500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F0EBA" w14:textId="77777777" w:rsidR="00272682" w:rsidRDefault="00E90E09">
    <w:pPr>
      <w:pStyle w:val="Voettekst"/>
    </w:pPr>
    <w:r>
      <w:rPr>
        <w:noProof/>
        <w:lang w:eastAsia="nl-BE"/>
      </w:rPr>
      <w:drawing>
        <wp:anchor distT="0" distB="0" distL="114300" distR="114300" simplePos="0" relativeHeight="251668479" behindDoc="0" locked="0" layoutInCell="1" allowOverlap="1" wp14:anchorId="7A4F0EBD" wp14:editId="7A4F0EBE">
          <wp:simplePos x="0" y="0"/>
          <wp:positionH relativeFrom="column">
            <wp:posOffset>-1402080</wp:posOffset>
          </wp:positionH>
          <wp:positionV relativeFrom="paragraph">
            <wp:posOffset>-259080</wp:posOffset>
          </wp:positionV>
          <wp:extent cx="5108575" cy="628650"/>
          <wp:effectExtent l="0" t="0" r="0" b="6350"/>
          <wp:wrapNone/>
          <wp:docPr id="16" name="Afbeelding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Kitos foote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08575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AD2CCC" w14:textId="77777777" w:rsidR="00BA224E" w:rsidRDefault="00BA224E" w:rsidP="002C6500">
      <w:r>
        <w:separator/>
      </w:r>
    </w:p>
  </w:footnote>
  <w:footnote w:type="continuationSeparator" w:id="0">
    <w:p w14:paraId="6007AA0D" w14:textId="77777777" w:rsidR="00BA224E" w:rsidRDefault="00BA224E" w:rsidP="002C65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6C80E" w14:textId="77777777" w:rsidR="00A4055B" w:rsidRDefault="00A4055B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F7779" w14:textId="77777777" w:rsidR="00A4055B" w:rsidRDefault="00A4055B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F0EB9" w14:textId="77777777" w:rsidR="004E2301" w:rsidRDefault="00E90E09">
    <w:pPr>
      <w:pStyle w:val="Koptekst"/>
    </w:pPr>
    <w:r>
      <w:rPr>
        <w:noProof/>
        <w:lang w:eastAsia="nl-BE"/>
      </w:rPr>
      <w:drawing>
        <wp:anchor distT="0" distB="0" distL="114300" distR="114300" simplePos="0" relativeHeight="251666431" behindDoc="0" locked="0" layoutInCell="1" allowOverlap="1" wp14:anchorId="7A4F0EBB" wp14:editId="7A4F0EB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232000" cy="1728000"/>
          <wp:effectExtent l="0" t="0" r="0" b="5715"/>
          <wp:wrapNone/>
          <wp:docPr id="15" name="Afbeelding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Kitos logo voor Word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2000" cy="17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1327C"/>
    <w:multiLevelType w:val="hybridMultilevel"/>
    <w:tmpl w:val="4C222F90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3B76BE"/>
    <w:multiLevelType w:val="multilevel"/>
    <w:tmpl w:val="698A3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763196"/>
    <w:multiLevelType w:val="hybridMultilevel"/>
    <w:tmpl w:val="0E4A80EC"/>
    <w:lvl w:ilvl="0" w:tplc="41AE3A86">
      <w:start w:val="1"/>
      <w:numFmt w:val="bullet"/>
      <w:lvlText w:val="-"/>
      <w:lvlJc w:val="left"/>
      <w:pPr>
        <w:ind w:left="720" w:hanging="360"/>
      </w:pPr>
      <w:rPr>
        <w:rFonts w:ascii="Myriad Web Pro" w:eastAsiaTheme="minorHAnsi" w:hAnsi="Myriad Web Pro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39C2"/>
    <w:multiLevelType w:val="hybridMultilevel"/>
    <w:tmpl w:val="E532310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D07EAF"/>
    <w:multiLevelType w:val="hybridMultilevel"/>
    <w:tmpl w:val="B52036A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FF1192"/>
    <w:multiLevelType w:val="hybridMultilevel"/>
    <w:tmpl w:val="98F215CE"/>
    <w:lvl w:ilvl="0" w:tplc="41AE3A86">
      <w:start w:val="1"/>
      <w:numFmt w:val="bullet"/>
      <w:lvlText w:val="-"/>
      <w:lvlJc w:val="left"/>
      <w:pPr>
        <w:ind w:left="720" w:hanging="360"/>
      </w:pPr>
      <w:rPr>
        <w:rFonts w:ascii="Myriad Web Pro" w:eastAsiaTheme="minorHAnsi" w:hAnsi="Myriad Web Pro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334B71"/>
    <w:multiLevelType w:val="hybridMultilevel"/>
    <w:tmpl w:val="3F60AC4C"/>
    <w:lvl w:ilvl="0" w:tplc="60DC3C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E27E33"/>
    <w:multiLevelType w:val="hybridMultilevel"/>
    <w:tmpl w:val="495A67E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3C6B23"/>
    <w:multiLevelType w:val="hybridMultilevel"/>
    <w:tmpl w:val="F7B6CA34"/>
    <w:lvl w:ilvl="0" w:tplc="2CC4C738">
      <w:start w:val="1"/>
      <w:numFmt w:val="bullet"/>
      <w:lvlText w:val="­"/>
      <w:lvlJc w:val="left"/>
      <w:pPr>
        <w:ind w:left="720" w:hanging="360"/>
      </w:pPr>
      <w:rPr>
        <w:rFonts w:ascii="Coo Hew" w:hAnsi="Coo H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A316FF"/>
    <w:multiLevelType w:val="hybridMultilevel"/>
    <w:tmpl w:val="C5EEF39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C419C1"/>
    <w:multiLevelType w:val="hybridMultilevel"/>
    <w:tmpl w:val="B478F67C"/>
    <w:lvl w:ilvl="0" w:tplc="A976A55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DD4C54"/>
    <w:multiLevelType w:val="hybridMultilevel"/>
    <w:tmpl w:val="534287B2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1FD6870"/>
    <w:multiLevelType w:val="hybridMultilevel"/>
    <w:tmpl w:val="AF827E4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E05BA4"/>
    <w:multiLevelType w:val="hybridMultilevel"/>
    <w:tmpl w:val="AFFA988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9A1D44"/>
    <w:multiLevelType w:val="hybridMultilevel"/>
    <w:tmpl w:val="CD0CFC14"/>
    <w:lvl w:ilvl="0" w:tplc="CCC414D4">
      <w:start w:val="20"/>
      <w:numFmt w:val="bullet"/>
      <w:lvlText w:val="-"/>
      <w:lvlJc w:val="left"/>
      <w:pPr>
        <w:ind w:left="1440" w:hanging="360"/>
      </w:pPr>
      <w:rPr>
        <w:rFonts w:ascii="Myriad Web Pro" w:eastAsiaTheme="minorHAnsi" w:hAnsi="Myriad Web Pro" w:cs="Arial" w:hint="default"/>
      </w:rPr>
    </w:lvl>
    <w:lvl w:ilvl="1" w:tplc="08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AC77379"/>
    <w:multiLevelType w:val="hybridMultilevel"/>
    <w:tmpl w:val="AB4AD0D8"/>
    <w:lvl w:ilvl="0" w:tplc="0813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EA31870"/>
    <w:multiLevelType w:val="hybridMultilevel"/>
    <w:tmpl w:val="E6421FF4"/>
    <w:lvl w:ilvl="0" w:tplc="2926050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ECC249E"/>
    <w:multiLevelType w:val="hybridMultilevel"/>
    <w:tmpl w:val="72965934"/>
    <w:lvl w:ilvl="0" w:tplc="08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760FDE"/>
    <w:multiLevelType w:val="hybridMultilevel"/>
    <w:tmpl w:val="D94252E4"/>
    <w:lvl w:ilvl="0" w:tplc="27F8DA14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46318EB"/>
    <w:multiLevelType w:val="multilevel"/>
    <w:tmpl w:val="7602C0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0" w15:restartNumberingAfterBreak="0">
    <w:nsid w:val="56292C82"/>
    <w:multiLevelType w:val="hybridMultilevel"/>
    <w:tmpl w:val="3D86A79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C722C6"/>
    <w:multiLevelType w:val="hybridMultilevel"/>
    <w:tmpl w:val="47ECA628"/>
    <w:lvl w:ilvl="0" w:tplc="BC242714">
      <w:start w:val="1"/>
      <w:numFmt w:val="decimal"/>
      <w:lvlText w:val="(%1)"/>
      <w:lvlJc w:val="left"/>
      <w:pPr>
        <w:ind w:left="720" w:hanging="360"/>
      </w:pPr>
      <w:rPr>
        <w:rFonts w:hint="default"/>
        <w:color w:val="7F7F7F" w:themeColor="text1" w:themeTint="80"/>
        <w:sz w:val="16"/>
        <w:szCs w:val="16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A81845"/>
    <w:multiLevelType w:val="hybridMultilevel"/>
    <w:tmpl w:val="373688A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1E7118"/>
    <w:multiLevelType w:val="multilevel"/>
    <w:tmpl w:val="0890D530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28"/>
        </w:tabs>
        <w:ind w:left="6828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E565989"/>
    <w:multiLevelType w:val="hybridMultilevel"/>
    <w:tmpl w:val="DCD461D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7758D3"/>
    <w:multiLevelType w:val="multilevel"/>
    <w:tmpl w:val="BE8A5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A6E5367"/>
    <w:multiLevelType w:val="hybridMultilevel"/>
    <w:tmpl w:val="DF9AAD5A"/>
    <w:lvl w:ilvl="0" w:tplc="0813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E895941"/>
    <w:multiLevelType w:val="hybridMultilevel"/>
    <w:tmpl w:val="9690912A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0FF3DA3"/>
    <w:multiLevelType w:val="hybridMultilevel"/>
    <w:tmpl w:val="F61A0CCC"/>
    <w:lvl w:ilvl="0" w:tplc="9FEE12E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1A1A48"/>
    <w:multiLevelType w:val="hybridMultilevel"/>
    <w:tmpl w:val="24E8370E"/>
    <w:lvl w:ilvl="0" w:tplc="AC0825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165B5A"/>
    <w:multiLevelType w:val="hybridMultilevel"/>
    <w:tmpl w:val="9296FC62"/>
    <w:lvl w:ilvl="0" w:tplc="BA46942A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56928656">
    <w:abstractNumId w:val="8"/>
  </w:num>
  <w:num w:numId="2" w16cid:durableId="426999537">
    <w:abstractNumId w:val="15"/>
  </w:num>
  <w:num w:numId="3" w16cid:durableId="1856456985">
    <w:abstractNumId w:val="17"/>
  </w:num>
  <w:num w:numId="4" w16cid:durableId="221720442">
    <w:abstractNumId w:val="27"/>
  </w:num>
  <w:num w:numId="5" w16cid:durableId="860513833">
    <w:abstractNumId w:val="21"/>
  </w:num>
  <w:num w:numId="6" w16cid:durableId="1853883190">
    <w:abstractNumId w:val="20"/>
  </w:num>
  <w:num w:numId="7" w16cid:durableId="1533228826">
    <w:abstractNumId w:val="18"/>
  </w:num>
  <w:num w:numId="8" w16cid:durableId="1364290074">
    <w:abstractNumId w:val="29"/>
  </w:num>
  <w:num w:numId="9" w16cid:durableId="42219408">
    <w:abstractNumId w:val="24"/>
  </w:num>
  <w:num w:numId="10" w16cid:durableId="2086805948">
    <w:abstractNumId w:val="7"/>
  </w:num>
  <w:num w:numId="11" w16cid:durableId="1456438523">
    <w:abstractNumId w:val="13"/>
  </w:num>
  <w:num w:numId="12" w16cid:durableId="1121190427">
    <w:abstractNumId w:val="3"/>
  </w:num>
  <w:num w:numId="13" w16cid:durableId="517621217">
    <w:abstractNumId w:val="0"/>
  </w:num>
  <w:num w:numId="14" w16cid:durableId="1906799980">
    <w:abstractNumId w:val="19"/>
  </w:num>
  <w:num w:numId="15" w16cid:durableId="2062167346">
    <w:abstractNumId w:val="16"/>
  </w:num>
  <w:num w:numId="16" w16cid:durableId="1242719417">
    <w:abstractNumId w:val="26"/>
  </w:num>
  <w:num w:numId="17" w16cid:durableId="2077821211">
    <w:abstractNumId w:val="1"/>
  </w:num>
  <w:num w:numId="18" w16cid:durableId="1860048282">
    <w:abstractNumId w:val="25"/>
  </w:num>
  <w:num w:numId="19" w16cid:durableId="1787579024">
    <w:abstractNumId w:val="6"/>
  </w:num>
  <w:num w:numId="20" w16cid:durableId="1391809892">
    <w:abstractNumId w:val="11"/>
  </w:num>
  <w:num w:numId="21" w16cid:durableId="309479692">
    <w:abstractNumId w:val="23"/>
  </w:num>
  <w:num w:numId="22" w16cid:durableId="74322232">
    <w:abstractNumId w:val="10"/>
  </w:num>
  <w:num w:numId="23" w16cid:durableId="46271837">
    <w:abstractNumId w:val="28"/>
  </w:num>
  <w:num w:numId="24" w16cid:durableId="1013145287">
    <w:abstractNumId w:val="5"/>
  </w:num>
  <w:num w:numId="25" w16cid:durableId="912547932">
    <w:abstractNumId w:val="30"/>
  </w:num>
  <w:num w:numId="26" w16cid:durableId="2045324051">
    <w:abstractNumId w:val="2"/>
  </w:num>
  <w:num w:numId="27" w16cid:durableId="426851357">
    <w:abstractNumId w:val="4"/>
  </w:num>
  <w:num w:numId="28" w16cid:durableId="15427397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67252271">
    <w:abstractNumId w:val="14"/>
  </w:num>
  <w:num w:numId="30" w16cid:durableId="1596550181">
    <w:abstractNumId w:val="9"/>
  </w:num>
  <w:num w:numId="31" w16cid:durableId="136651549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67B6"/>
    <w:rsid w:val="00007C75"/>
    <w:rsid w:val="0001485C"/>
    <w:rsid w:val="00025844"/>
    <w:rsid w:val="00041FF5"/>
    <w:rsid w:val="00077EDB"/>
    <w:rsid w:val="00077FCD"/>
    <w:rsid w:val="000858CF"/>
    <w:rsid w:val="0009789E"/>
    <w:rsid w:val="000A6CC9"/>
    <w:rsid w:val="000D7714"/>
    <w:rsid w:val="00106A1B"/>
    <w:rsid w:val="00123A80"/>
    <w:rsid w:val="00134159"/>
    <w:rsid w:val="00172058"/>
    <w:rsid w:val="00177D2B"/>
    <w:rsid w:val="001861A2"/>
    <w:rsid w:val="00192749"/>
    <w:rsid w:val="001C1DA0"/>
    <w:rsid w:val="001D2366"/>
    <w:rsid w:val="001E7E83"/>
    <w:rsid w:val="00207F9C"/>
    <w:rsid w:val="00242866"/>
    <w:rsid w:val="0026328A"/>
    <w:rsid w:val="00267DF7"/>
    <w:rsid w:val="00272682"/>
    <w:rsid w:val="00286B5D"/>
    <w:rsid w:val="002945D9"/>
    <w:rsid w:val="002A3A0E"/>
    <w:rsid w:val="002A5D6C"/>
    <w:rsid w:val="002C6500"/>
    <w:rsid w:val="002D46BA"/>
    <w:rsid w:val="00301DEC"/>
    <w:rsid w:val="003161B1"/>
    <w:rsid w:val="00323C6F"/>
    <w:rsid w:val="003331DD"/>
    <w:rsid w:val="003801F5"/>
    <w:rsid w:val="0038384D"/>
    <w:rsid w:val="003A02EB"/>
    <w:rsid w:val="003B5AE4"/>
    <w:rsid w:val="003B67B6"/>
    <w:rsid w:val="003C1AE0"/>
    <w:rsid w:val="003C565A"/>
    <w:rsid w:val="003D215D"/>
    <w:rsid w:val="003F1956"/>
    <w:rsid w:val="003F3566"/>
    <w:rsid w:val="00414CB5"/>
    <w:rsid w:val="00431DC4"/>
    <w:rsid w:val="00464E5B"/>
    <w:rsid w:val="004711CF"/>
    <w:rsid w:val="00481478"/>
    <w:rsid w:val="004C4803"/>
    <w:rsid w:val="004E2301"/>
    <w:rsid w:val="004E3BED"/>
    <w:rsid w:val="00507ECB"/>
    <w:rsid w:val="00515953"/>
    <w:rsid w:val="00551BF0"/>
    <w:rsid w:val="00563B8B"/>
    <w:rsid w:val="00567757"/>
    <w:rsid w:val="00574028"/>
    <w:rsid w:val="00581A3E"/>
    <w:rsid w:val="00591B28"/>
    <w:rsid w:val="00596E42"/>
    <w:rsid w:val="005B7779"/>
    <w:rsid w:val="005C1C99"/>
    <w:rsid w:val="005E4966"/>
    <w:rsid w:val="005F5DE6"/>
    <w:rsid w:val="005F648A"/>
    <w:rsid w:val="00626F84"/>
    <w:rsid w:val="00663B92"/>
    <w:rsid w:val="006A46F6"/>
    <w:rsid w:val="006C24DB"/>
    <w:rsid w:val="006C7A85"/>
    <w:rsid w:val="006D03ED"/>
    <w:rsid w:val="006D53A3"/>
    <w:rsid w:val="007064D4"/>
    <w:rsid w:val="0070712E"/>
    <w:rsid w:val="007224D6"/>
    <w:rsid w:val="00725AC4"/>
    <w:rsid w:val="0073773E"/>
    <w:rsid w:val="007464BA"/>
    <w:rsid w:val="007827B5"/>
    <w:rsid w:val="00794ABD"/>
    <w:rsid w:val="007B7EDD"/>
    <w:rsid w:val="007E45AC"/>
    <w:rsid w:val="008345D9"/>
    <w:rsid w:val="00834741"/>
    <w:rsid w:val="00840C32"/>
    <w:rsid w:val="0084736C"/>
    <w:rsid w:val="00853747"/>
    <w:rsid w:val="008543B2"/>
    <w:rsid w:val="00874D57"/>
    <w:rsid w:val="008766B4"/>
    <w:rsid w:val="00883E10"/>
    <w:rsid w:val="00890072"/>
    <w:rsid w:val="00913527"/>
    <w:rsid w:val="00917B61"/>
    <w:rsid w:val="00920C76"/>
    <w:rsid w:val="00926193"/>
    <w:rsid w:val="00930164"/>
    <w:rsid w:val="00930B9D"/>
    <w:rsid w:val="00940981"/>
    <w:rsid w:val="0099114E"/>
    <w:rsid w:val="009A6C32"/>
    <w:rsid w:val="009A7C96"/>
    <w:rsid w:val="009B154B"/>
    <w:rsid w:val="009B7A47"/>
    <w:rsid w:val="009C7DA7"/>
    <w:rsid w:val="009D146B"/>
    <w:rsid w:val="00A12DE1"/>
    <w:rsid w:val="00A26772"/>
    <w:rsid w:val="00A4055B"/>
    <w:rsid w:val="00A467C1"/>
    <w:rsid w:val="00A676F4"/>
    <w:rsid w:val="00AB27C9"/>
    <w:rsid w:val="00AB5A84"/>
    <w:rsid w:val="00AC6083"/>
    <w:rsid w:val="00AD466D"/>
    <w:rsid w:val="00AE11B9"/>
    <w:rsid w:val="00B208E1"/>
    <w:rsid w:val="00B26A01"/>
    <w:rsid w:val="00B41CDD"/>
    <w:rsid w:val="00B73C1E"/>
    <w:rsid w:val="00B84C89"/>
    <w:rsid w:val="00B92111"/>
    <w:rsid w:val="00B95705"/>
    <w:rsid w:val="00B96028"/>
    <w:rsid w:val="00BA224E"/>
    <w:rsid w:val="00BA2A8F"/>
    <w:rsid w:val="00BA3860"/>
    <w:rsid w:val="00BB11F9"/>
    <w:rsid w:val="00C05F18"/>
    <w:rsid w:val="00C16CC9"/>
    <w:rsid w:val="00C25930"/>
    <w:rsid w:val="00C41F31"/>
    <w:rsid w:val="00C56181"/>
    <w:rsid w:val="00C5637B"/>
    <w:rsid w:val="00C616BD"/>
    <w:rsid w:val="00C6632B"/>
    <w:rsid w:val="00C93F78"/>
    <w:rsid w:val="00C94FA0"/>
    <w:rsid w:val="00C95F77"/>
    <w:rsid w:val="00CF1531"/>
    <w:rsid w:val="00D03D4D"/>
    <w:rsid w:val="00D066F8"/>
    <w:rsid w:val="00D34852"/>
    <w:rsid w:val="00D93846"/>
    <w:rsid w:val="00DB7D13"/>
    <w:rsid w:val="00E032A0"/>
    <w:rsid w:val="00E4771B"/>
    <w:rsid w:val="00E60354"/>
    <w:rsid w:val="00E90E09"/>
    <w:rsid w:val="00ED69C2"/>
    <w:rsid w:val="00EE41E7"/>
    <w:rsid w:val="00EE4839"/>
    <w:rsid w:val="00F267E2"/>
    <w:rsid w:val="00FE0F8D"/>
    <w:rsid w:val="2308F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4F0EAC"/>
  <w15:chartTrackingRefBased/>
  <w15:docId w15:val="{556DBD32-5919-4485-B225-68F9DAF2C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A6CC9"/>
    <w:pPr>
      <w:spacing w:after="0" w:line="288" w:lineRule="auto"/>
    </w:pPr>
    <w:rPr>
      <w:rFonts w:ascii="Arial" w:hAnsi="Arial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link w:val="VoettekstChar"/>
    <w:uiPriority w:val="99"/>
    <w:unhideWhenUsed/>
    <w:rsid w:val="00AD466D"/>
    <w:pPr>
      <w:tabs>
        <w:tab w:val="center" w:pos="4536"/>
        <w:tab w:val="right" w:pos="9072"/>
      </w:tabs>
      <w:ind w:left="-1219"/>
    </w:pPr>
    <w:rPr>
      <w:sz w:val="16"/>
    </w:rPr>
  </w:style>
  <w:style w:type="character" w:customStyle="1" w:styleId="VoettekstChar">
    <w:name w:val="Voettekst Char"/>
    <w:basedOn w:val="Standaardalinea-lettertype"/>
    <w:link w:val="Voettekst"/>
    <w:uiPriority w:val="99"/>
    <w:rsid w:val="00AD466D"/>
    <w:rPr>
      <w:rFonts w:ascii="Arial" w:hAnsi="Arial"/>
      <w:sz w:val="16"/>
    </w:rPr>
  </w:style>
  <w:style w:type="paragraph" w:styleId="Koptekst">
    <w:name w:val="header"/>
    <w:basedOn w:val="Standaard"/>
    <w:link w:val="KoptekstChar"/>
    <w:uiPriority w:val="99"/>
    <w:unhideWhenUsed/>
    <w:rsid w:val="002C650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C6500"/>
  </w:style>
  <w:style w:type="paragraph" w:customStyle="1" w:styleId="Groetenregel">
    <w:name w:val="Groetenregel"/>
    <w:basedOn w:val="Standaard"/>
    <w:link w:val="GroetenregelChar"/>
    <w:qFormat/>
    <w:rsid w:val="00FE0F8D"/>
    <w:pPr>
      <w:spacing w:before="709" w:after="975"/>
    </w:pPr>
    <w:rPr>
      <w:rFonts w:cs="Arial"/>
      <w:szCs w:val="20"/>
    </w:rPr>
  </w:style>
  <w:style w:type="paragraph" w:customStyle="1" w:styleId="Adres">
    <w:name w:val="Adres"/>
    <w:basedOn w:val="Standaard"/>
    <w:link w:val="AdresChar"/>
    <w:qFormat/>
    <w:rsid w:val="000A6CC9"/>
    <w:rPr>
      <w:rFonts w:cs="Arial"/>
      <w:szCs w:val="20"/>
    </w:rPr>
  </w:style>
  <w:style w:type="character" w:customStyle="1" w:styleId="GroetenregelChar">
    <w:name w:val="Groetenregel Char"/>
    <w:basedOn w:val="Standaardalinea-lettertype"/>
    <w:link w:val="Groetenregel"/>
    <w:rsid w:val="00FE0F8D"/>
    <w:rPr>
      <w:rFonts w:ascii="Arial" w:hAnsi="Arial" w:cs="Arial"/>
      <w:sz w:val="20"/>
      <w:szCs w:val="20"/>
    </w:rPr>
  </w:style>
  <w:style w:type="paragraph" w:styleId="Normaalweb">
    <w:name w:val="Normal (Web)"/>
    <w:basedOn w:val="Standaard"/>
    <w:uiPriority w:val="99"/>
    <w:semiHidden/>
    <w:unhideWhenUsed/>
    <w:rsid w:val="0027268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AdresChar">
    <w:name w:val="Adres Char"/>
    <w:basedOn w:val="Standaardalinea-lettertype"/>
    <w:link w:val="Adres"/>
    <w:rsid w:val="000A6CC9"/>
    <w:rPr>
      <w:rFonts w:ascii="Arial" w:hAnsi="Arial" w:cs="Arial"/>
      <w:sz w:val="20"/>
      <w:szCs w:val="20"/>
    </w:rPr>
  </w:style>
  <w:style w:type="character" w:styleId="Tekstvantijdelijkeaanduiding">
    <w:name w:val="Placeholder Text"/>
    <w:basedOn w:val="Standaardalinea-lettertype"/>
    <w:uiPriority w:val="99"/>
    <w:semiHidden/>
    <w:rsid w:val="00C94FA0"/>
    <w:rPr>
      <w:color w:val="808080"/>
    </w:rPr>
  </w:style>
  <w:style w:type="paragraph" w:customStyle="1" w:styleId="VVKSOTekst">
    <w:name w:val="VVKSOTekst"/>
    <w:uiPriority w:val="99"/>
    <w:rsid w:val="0001485C"/>
    <w:pPr>
      <w:spacing w:after="240" w:line="240" w:lineRule="atLeast"/>
      <w:jc w:val="both"/>
    </w:pPr>
    <w:rPr>
      <w:rFonts w:ascii="Arial" w:eastAsia="Times New Roman" w:hAnsi="Arial" w:cs="Times New Roman"/>
      <w:sz w:val="20"/>
      <w:szCs w:val="20"/>
      <w:lang w:val="nl-NL" w:eastAsia="nl-NL"/>
    </w:rPr>
  </w:style>
  <w:style w:type="paragraph" w:styleId="Plattetekst">
    <w:name w:val="Body Text"/>
    <w:basedOn w:val="Standaard"/>
    <w:link w:val="PlattetekstChar"/>
    <w:rsid w:val="002D46BA"/>
    <w:pPr>
      <w:suppressAutoHyphens/>
      <w:spacing w:line="100" w:lineRule="atLeast"/>
    </w:pPr>
    <w:rPr>
      <w:rFonts w:eastAsia="Times New Roman" w:cs="Arial"/>
      <w:kern w:val="1"/>
      <w:sz w:val="22"/>
      <w:szCs w:val="24"/>
      <w:lang w:val="nl-NL" w:eastAsia="ar-SA"/>
    </w:rPr>
  </w:style>
  <w:style w:type="character" w:customStyle="1" w:styleId="PlattetekstChar">
    <w:name w:val="Platte tekst Char"/>
    <w:basedOn w:val="Standaardalinea-lettertype"/>
    <w:link w:val="Plattetekst"/>
    <w:rsid w:val="002D46BA"/>
    <w:rPr>
      <w:rFonts w:ascii="Arial" w:eastAsia="Times New Roman" w:hAnsi="Arial" w:cs="Arial"/>
      <w:kern w:val="1"/>
      <w:szCs w:val="24"/>
      <w:lang w:val="nl-NL" w:eastAsia="ar-SA"/>
    </w:rPr>
  </w:style>
  <w:style w:type="paragraph" w:styleId="Lijstalinea">
    <w:name w:val="List Paragraph"/>
    <w:basedOn w:val="Standaard"/>
    <w:link w:val="LijstalineaChar"/>
    <w:uiPriority w:val="34"/>
    <w:qFormat/>
    <w:rsid w:val="002D46BA"/>
    <w:pPr>
      <w:suppressAutoHyphens/>
      <w:spacing w:line="100" w:lineRule="atLeast"/>
      <w:ind w:left="720"/>
      <w:contextualSpacing/>
    </w:pPr>
    <w:rPr>
      <w:rFonts w:ascii="Times New Roman" w:eastAsia="Times New Roman" w:hAnsi="Times New Roman" w:cs="Times New Roman"/>
      <w:kern w:val="1"/>
      <w:sz w:val="24"/>
      <w:szCs w:val="24"/>
      <w:lang w:val="nl-NL" w:eastAsia="ar-SA"/>
    </w:rPr>
  </w:style>
  <w:style w:type="character" w:customStyle="1" w:styleId="LijstalineaChar">
    <w:name w:val="Lijstalinea Char"/>
    <w:basedOn w:val="Standaardalinea-lettertype"/>
    <w:link w:val="Lijstalinea"/>
    <w:uiPriority w:val="34"/>
    <w:rsid w:val="002D46BA"/>
    <w:rPr>
      <w:rFonts w:ascii="Times New Roman" w:eastAsia="Times New Roman" w:hAnsi="Times New Roman" w:cs="Times New Roman"/>
      <w:kern w:val="1"/>
      <w:sz w:val="24"/>
      <w:szCs w:val="24"/>
      <w:lang w:val="nl-NL" w:eastAsia="ar-SA"/>
    </w:rPr>
  </w:style>
  <w:style w:type="table" w:styleId="Tabelraster">
    <w:name w:val="Table Grid"/>
    <w:basedOn w:val="Standaardtabel"/>
    <w:uiPriority w:val="39"/>
    <w:rsid w:val="00E477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3C565A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06A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06A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26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skens\AppData\Local\Temp\Rar$DIa0.537\Kitos%20briefpapier_v2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c1def6b-c722-485f-922a-c5ddf9a87487" xsi:nil="true"/>
    <lcf76f155ced4ddcb4097134ff3c332f xmlns="d76056a1-917a-4ad4-86de-fd813ac2d7d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797924031EDB4EB12C491DD999F6F6" ma:contentTypeVersion="" ma:contentTypeDescription="Een nieuw document maken." ma:contentTypeScope="" ma:versionID="bfc8e305b190599490bc8337d87a9ec5">
  <xsd:schema xmlns:xsd="http://www.w3.org/2001/XMLSchema" xmlns:xs="http://www.w3.org/2001/XMLSchema" xmlns:p="http://schemas.microsoft.com/office/2006/metadata/properties" xmlns:ns2="d76056a1-917a-4ad4-86de-fd813ac2d7d4" xmlns:ns3="03a20c22-62ab-4afc-8f09-3d710a5f05d0" xmlns:ns4="2c1def6b-c722-485f-922a-c5ddf9a87487" targetNamespace="http://schemas.microsoft.com/office/2006/metadata/properties" ma:root="true" ma:fieldsID="759abf0742506f9b379783585f8d9806" ns2:_="" ns3:_="" ns4:_="">
    <xsd:import namespace="d76056a1-917a-4ad4-86de-fd813ac2d7d4"/>
    <xsd:import namespace="03a20c22-62ab-4afc-8f09-3d710a5f05d0"/>
    <xsd:import namespace="2c1def6b-c722-485f-922a-c5ddf9a874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6056a1-917a-4ad4-86de-fd813ac2d7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Afbeeldingtags" ma:readOnly="false" ma:fieldId="{5cf76f15-5ced-4ddc-b409-7134ff3c332f}" ma:taxonomyMulti="true" ma:sspId="f7c75afc-8763-4a01-b6bd-b735c6b3c8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a20c22-62ab-4afc-8f09-3d710a5f05d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1def6b-c722-485f-922a-c5ddf9a87487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c006fc83-de7f-4cf8-8e58-bcbaa397c19e}" ma:internalName="TaxCatchAll" ma:showField="CatchAllData" ma:web="2c1def6b-c722-485f-922a-c5ddf9a874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701F8F8-53BF-4281-8DB6-10A20C956971}">
  <ds:schemaRefs>
    <ds:schemaRef ds:uri="http://schemas.microsoft.com/office/2006/metadata/properties"/>
    <ds:schemaRef ds:uri="http://schemas.microsoft.com/office/infopath/2007/PartnerControls"/>
    <ds:schemaRef ds:uri="2c1def6b-c722-485f-922a-c5ddf9a87487"/>
    <ds:schemaRef ds:uri="7170d8dc-6698-4a99-8a4c-ad244c842cfb"/>
  </ds:schemaRefs>
</ds:datastoreItem>
</file>

<file path=customXml/itemProps2.xml><?xml version="1.0" encoding="utf-8"?>
<ds:datastoreItem xmlns:ds="http://schemas.openxmlformats.org/officeDocument/2006/customXml" ds:itemID="{0256A29E-88B2-4713-BB06-D6DF5C766C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3162BE-0A26-48DC-9EC2-EB67D3EDFE6B}"/>
</file>

<file path=docProps/app.xml><?xml version="1.0" encoding="utf-8"?>
<Properties xmlns="http://schemas.openxmlformats.org/officeDocument/2006/extended-properties" xmlns:vt="http://schemas.openxmlformats.org/officeDocument/2006/docPropsVTypes">
  <Template>Kitos briefpapier_v2</Template>
  <TotalTime>1</TotalTime>
  <Pages>1</Pages>
  <Words>227</Words>
  <Characters>1253</Characters>
  <Application>Microsoft Office Word</Application>
  <DocSecurity>4</DocSecurity>
  <Lines>10</Lines>
  <Paragraphs>2</Paragraphs>
  <ScaleCrop>false</ScaleCrop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Viskens</dc:creator>
  <cp:keywords/>
  <dc:description/>
  <cp:lastModifiedBy>Katrijn Devleeschouwer | Sint-Joris Blaasveld</cp:lastModifiedBy>
  <cp:revision>2</cp:revision>
  <cp:lastPrinted>2025-02-25T14:03:00Z</cp:lastPrinted>
  <dcterms:created xsi:type="dcterms:W3CDTF">2025-02-25T14:04:00Z</dcterms:created>
  <dcterms:modified xsi:type="dcterms:W3CDTF">2025-02-25T14:04:00Z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0x01010012797924031EDB4EB12C491DD999F6F6</vt:lpwstr>
  </property>
  <property fmtid="{D5CDD505-2E9C-101B-9397-08002B2CF9AE}" pid="3" name="MediaServiceImageTags">
    <vt:lpwstr/>
  </property>
</Properties>
</file>